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265218" w:rsidRPr="002D3842" w14:paraId="3739394E" w14:textId="77777777" w:rsidTr="00F37EA1">
        <w:trPr>
          <w:trHeight w:val="983"/>
        </w:trPr>
        <w:tc>
          <w:tcPr>
            <w:tcW w:w="171" w:type="pct"/>
          </w:tcPr>
          <w:p w14:paraId="6A5B88A5" w14:textId="77777777" w:rsidR="00265218" w:rsidRPr="002D3842" w:rsidRDefault="00265218" w:rsidP="00AE3FB7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3E95D71E" w14:textId="77777777" w:rsidR="00265218" w:rsidRDefault="00A97EFA" w:rsidP="00A97EFA">
            <w:pPr>
              <w:pStyle w:val="Title"/>
            </w:pPr>
            <w:r>
              <w:t>CAREER CONNECTIONS</w:t>
            </w:r>
          </w:p>
          <w:p w14:paraId="1B1C5FFC" w14:textId="5DED8EC2" w:rsidR="00A97EFA" w:rsidRPr="00A97EFA" w:rsidRDefault="007A7BF9" w:rsidP="00A97EFA">
            <w:pPr>
              <w:jc w:val="center"/>
            </w:pPr>
            <w:r>
              <w:rPr>
                <w:color w:val="FFFFFF" w:themeColor="background1"/>
              </w:rPr>
              <w:t>Spring 2022</w:t>
            </w:r>
            <w:r w:rsidR="00A97EFA" w:rsidRPr="00A97EFA">
              <w:rPr>
                <w:color w:val="FFFFFF" w:themeColor="background1"/>
              </w:rPr>
              <w:t xml:space="preserve"> Events &amp; Workshops</w:t>
            </w:r>
          </w:p>
        </w:tc>
        <w:tc>
          <w:tcPr>
            <w:tcW w:w="2405" w:type="pct"/>
          </w:tcPr>
          <w:p w14:paraId="2A9AF77A" w14:textId="77777777" w:rsidR="00265218" w:rsidRPr="002D3842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1614CE40" w14:textId="77777777" w:rsidR="00265218" w:rsidRPr="002D3842" w:rsidRDefault="00265218" w:rsidP="00AE3FB7">
            <w:pPr>
              <w:pStyle w:val="Title"/>
            </w:pPr>
          </w:p>
        </w:tc>
      </w:tr>
    </w:tbl>
    <w:p w14:paraId="295826D3" w14:textId="77777777" w:rsidR="002F35E6" w:rsidRDefault="002F35E6"/>
    <w:p w14:paraId="59C581DD" w14:textId="7C5EDDDB" w:rsidR="00445B55" w:rsidRPr="001F450B" w:rsidRDefault="00903CC4" w:rsidP="00A97EFA">
      <w:pPr>
        <w:pStyle w:val="BlueBoldText"/>
        <w:spacing w:after="0"/>
        <w:rPr>
          <w:color w:val="0070C0"/>
          <w:sz w:val="32"/>
          <w:szCs w:val="32"/>
        </w:rPr>
      </w:pPr>
      <w:r w:rsidRPr="001F450B">
        <w:rPr>
          <w:color w:val="FF0000"/>
          <w:sz w:val="32"/>
          <w:szCs w:val="32"/>
        </w:rPr>
        <w:t xml:space="preserve">CAREER EXPRESS </w:t>
      </w:r>
      <w:r w:rsidR="00445B55" w:rsidRPr="001F450B">
        <w:rPr>
          <w:color w:val="0070C0"/>
          <w:sz w:val="32"/>
          <w:szCs w:val="32"/>
        </w:rPr>
        <w:t>GENERAL WORKSHOPS FOR ALL STUDENTS</w:t>
      </w:r>
    </w:p>
    <w:p w14:paraId="46D42855" w14:textId="541C1B6C" w:rsidR="00445B55" w:rsidRDefault="00445B55" w:rsidP="00A97EFA"/>
    <w:p w14:paraId="6F6FDBAA" w14:textId="6093E7D7" w:rsidR="00445B55" w:rsidRPr="000308F5" w:rsidRDefault="00445B55" w:rsidP="00C60A43">
      <w:pPr>
        <w:pStyle w:val="BlueBoldText"/>
        <w:spacing w:after="0"/>
        <w:ind w:left="0" w:firstLine="360"/>
        <w:rPr>
          <w:color w:val="0070C0"/>
        </w:rPr>
      </w:pPr>
      <w:r w:rsidRPr="000308F5">
        <w:rPr>
          <w:color w:val="0070C0"/>
        </w:rPr>
        <w:t>Elevator Pitch Workshop</w:t>
      </w:r>
    </w:p>
    <w:p w14:paraId="314B05BD" w14:textId="79221B36" w:rsidR="00445B55" w:rsidRPr="00451432" w:rsidRDefault="00C60A43" w:rsidP="00445B55">
      <w:pPr>
        <w:rPr>
          <w:b/>
          <w:bCs/>
        </w:rPr>
      </w:pPr>
      <w:r>
        <w:rPr>
          <w:b/>
          <w:bCs/>
        </w:rPr>
        <w:t>Tuesday, February 1</w:t>
      </w:r>
      <w:r w:rsidR="00445B55" w:rsidRPr="00451432">
        <w:rPr>
          <w:b/>
          <w:bCs/>
        </w:rPr>
        <w:t xml:space="preserve"> at </w:t>
      </w:r>
      <w:r>
        <w:rPr>
          <w:b/>
          <w:bCs/>
        </w:rPr>
        <w:t>4:30</w:t>
      </w:r>
      <w:r w:rsidR="00445B55" w:rsidRPr="00451432">
        <w:rPr>
          <w:b/>
          <w:bCs/>
        </w:rPr>
        <w:t xml:space="preserve"> p.m. in Lewis </w:t>
      </w:r>
      <w:r w:rsidR="0063087C">
        <w:rPr>
          <w:b/>
          <w:bCs/>
        </w:rPr>
        <w:t>204</w:t>
      </w:r>
    </w:p>
    <w:p w14:paraId="2627FC9A" w14:textId="5192D862" w:rsidR="00445B55" w:rsidRPr="00451432" w:rsidRDefault="00602DE8" w:rsidP="00445B55">
      <w:pPr>
        <w:rPr>
          <w:i/>
          <w:iCs/>
        </w:rPr>
      </w:pPr>
      <w:r>
        <w:rPr>
          <w:i/>
          <w:iCs/>
        </w:rPr>
        <w:t xml:space="preserve">Sometimes you only have a minute to sell your skills to a potential employer.  </w:t>
      </w:r>
      <w:r w:rsidR="00445B55" w:rsidRPr="00451432">
        <w:rPr>
          <w:i/>
          <w:iCs/>
        </w:rPr>
        <w:t>Learn how to fine tune your “elevator pitch” in four easy steps.</w:t>
      </w:r>
    </w:p>
    <w:p w14:paraId="4A3BC5BA" w14:textId="721D3B92" w:rsidR="00445B55" w:rsidRDefault="00445B55" w:rsidP="00445B55"/>
    <w:p w14:paraId="3FA4FDEB" w14:textId="3A51853C" w:rsidR="00445B55" w:rsidRPr="000308F5" w:rsidRDefault="0019072E" w:rsidP="00445B55">
      <w:pPr>
        <w:pStyle w:val="BlueBoldText"/>
        <w:spacing w:after="0"/>
        <w:rPr>
          <w:color w:val="0070C0"/>
        </w:rPr>
      </w:pPr>
      <w:r w:rsidRPr="000308F5">
        <w:rPr>
          <w:color w:val="0070C0"/>
        </w:rPr>
        <w:t>Introducing Big Interview</w:t>
      </w:r>
    </w:p>
    <w:p w14:paraId="37ADF03F" w14:textId="412B8957" w:rsidR="00445B55" w:rsidRDefault="0019072E" w:rsidP="00445B55">
      <w:pPr>
        <w:rPr>
          <w:b/>
          <w:bCs/>
        </w:rPr>
      </w:pPr>
      <w:r>
        <w:rPr>
          <w:b/>
          <w:bCs/>
        </w:rPr>
        <w:t>Tuesday, February 8</w:t>
      </w:r>
      <w:r w:rsidR="0023402E">
        <w:rPr>
          <w:b/>
          <w:bCs/>
        </w:rPr>
        <w:t xml:space="preserve"> at 4:30 p.m.</w:t>
      </w:r>
      <w:r w:rsidR="00445B55" w:rsidRPr="00451432">
        <w:rPr>
          <w:b/>
          <w:bCs/>
        </w:rPr>
        <w:t xml:space="preserve"> on Microsoft Teams</w:t>
      </w:r>
    </w:p>
    <w:p w14:paraId="3E40A081" w14:textId="3852AE54" w:rsidR="00FE21DD" w:rsidRPr="006D6CDF" w:rsidRDefault="00FE21DD" w:rsidP="00445B55">
      <w:pPr>
        <w:rPr>
          <w:i/>
          <w:iCs/>
        </w:rPr>
      </w:pPr>
      <w:r w:rsidRPr="006D6CDF">
        <w:rPr>
          <w:i/>
          <w:iCs/>
        </w:rPr>
        <w:t>Learn how to use Big Interview, the newest Career Connections tool to help you</w:t>
      </w:r>
      <w:r w:rsidR="006D6CDF" w:rsidRPr="006D6CDF">
        <w:rPr>
          <w:i/>
          <w:iCs/>
        </w:rPr>
        <w:t xml:space="preserve"> interview for jobs, internships, or grad school!</w:t>
      </w:r>
    </w:p>
    <w:p w14:paraId="3A17668E" w14:textId="42591768" w:rsidR="001D13B7" w:rsidRDefault="001D13B7" w:rsidP="00445B55">
      <w:pPr>
        <w:rPr>
          <w:i/>
          <w:iCs/>
        </w:rPr>
      </w:pPr>
    </w:p>
    <w:p w14:paraId="6EE3DB40" w14:textId="73198E38" w:rsidR="001D13B7" w:rsidRPr="000308F5" w:rsidRDefault="001D13B7" w:rsidP="00445B55">
      <w:pPr>
        <w:rPr>
          <w:b/>
          <w:bCs/>
          <w:color w:val="0070C0"/>
        </w:rPr>
      </w:pPr>
      <w:r w:rsidRPr="000308F5">
        <w:rPr>
          <w:b/>
          <w:bCs/>
          <w:color w:val="0070C0"/>
        </w:rPr>
        <w:t>Professional Email Etiquette</w:t>
      </w:r>
    </w:p>
    <w:p w14:paraId="3672009E" w14:textId="19CDFDF0" w:rsidR="00AB2523" w:rsidRDefault="00AB2523" w:rsidP="00445B55">
      <w:pPr>
        <w:rPr>
          <w:b/>
          <w:bCs/>
        </w:rPr>
      </w:pPr>
      <w:r w:rsidRPr="000308F5">
        <w:rPr>
          <w:b/>
          <w:bCs/>
        </w:rPr>
        <w:t>Tuesday, February 15 at 4:30 p.m. on Microsoft Teams</w:t>
      </w:r>
    </w:p>
    <w:p w14:paraId="0E938CB3" w14:textId="43368BF4" w:rsidR="00C23EB6" w:rsidRPr="006F287E" w:rsidRDefault="00C23EB6" w:rsidP="00445B55">
      <w:pPr>
        <w:rPr>
          <w:i/>
          <w:iCs/>
        </w:rPr>
      </w:pPr>
      <w:r w:rsidRPr="006F287E">
        <w:rPr>
          <w:i/>
          <w:iCs/>
        </w:rPr>
        <w:t>Learn professional tips about how to email professors</w:t>
      </w:r>
      <w:r w:rsidR="006F287E" w:rsidRPr="006F287E">
        <w:rPr>
          <w:i/>
          <w:iCs/>
        </w:rPr>
        <w:t xml:space="preserve"> and supervisors.  An unprofessional email can derail your whole message.  Find out how to avoid that at all costs.</w:t>
      </w:r>
    </w:p>
    <w:p w14:paraId="56239261" w14:textId="2DB373F9" w:rsidR="00AB2523" w:rsidRDefault="00AB2523" w:rsidP="00445B55"/>
    <w:p w14:paraId="5874DE0A" w14:textId="7C766166" w:rsidR="00AB2523" w:rsidRDefault="00F52BBF" w:rsidP="00445B55">
      <w:pPr>
        <w:rPr>
          <w:b/>
          <w:bCs/>
          <w:color w:val="0070C0"/>
        </w:rPr>
      </w:pPr>
      <w:r w:rsidRPr="00105A46">
        <w:rPr>
          <w:b/>
          <w:bCs/>
          <w:color w:val="0070C0"/>
        </w:rPr>
        <w:t xml:space="preserve">Family Weekend </w:t>
      </w:r>
      <w:r w:rsidR="001D3D41">
        <w:rPr>
          <w:b/>
          <w:bCs/>
          <w:color w:val="0070C0"/>
        </w:rPr>
        <w:t xml:space="preserve">Special </w:t>
      </w:r>
      <w:r w:rsidRPr="00105A46">
        <w:rPr>
          <w:b/>
          <w:bCs/>
          <w:color w:val="0070C0"/>
        </w:rPr>
        <w:t>Event</w:t>
      </w:r>
      <w:r w:rsidR="00105A46">
        <w:rPr>
          <w:b/>
          <w:bCs/>
          <w:color w:val="0070C0"/>
        </w:rPr>
        <w:t>:</w:t>
      </w:r>
    </w:p>
    <w:p w14:paraId="2C99C8C0" w14:textId="6160DD0A" w:rsidR="00105A46" w:rsidRPr="00105A46" w:rsidRDefault="009F7312" w:rsidP="00445B55">
      <w:pPr>
        <w:rPr>
          <w:b/>
          <w:bCs/>
          <w:color w:val="0070C0"/>
        </w:rPr>
      </w:pPr>
      <w:r>
        <w:rPr>
          <w:b/>
          <w:bCs/>
          <w:color w:val="0070C0"/>
        </w:rPr>
        <w:t>Tufts</w:t>
      </w:r>
      <w:r w:rsidR="00992CFE">
        <w:rPr>
          <w:b/>
          <w:bCs/>
          <w:color w:val="0070C0"/>
        </w:rPr>
        <w:t xml:space="preserve"> </w:t>
      </w:r>
      <w:r w:rsidR="00E521F8">
        <w:rPr>
          <w:b/>
          <w:bCs/>
          <w:color w:val="0070C0"/>
        </w:rPr>
        <w:t>Point to Health</w:t>
      </w:r>
      <w:r w:rsidR="00992CFE">
        <w:rPr>
          <w:b/>
          <w:bCs/>
          <w:color w:val="0070C0"/>
        </w:rPr>
        <w:t xml:space="preserve"> Information Session</w:t>
      </w:r>
    </w:p>
    <w:p w14:paraId="6CEA9222" w14:textId="1EA3E00B" w:rsidR="00F52BBF" w:rsidRDefault="00F52BBF" w:rsidP="00445B55">
      <w:pPr>
        <w:rPr>
          <w:b/>
          <w:bCs/>
        </w:rPr>
      </w:pPr>
      <w:r w:rsidRPr="009F7312">
        <w:rPr>
          <w:b/>
          <w:bCs/>
        </w:rPr>
        <w:t>Friday, February 18 at 11 a.m.</w:t>
      </w:r>
      <w:r w:rsidR="00F62460" w:rsidRPr="009F7312">
        <w:rPr>
          <w:b/>
          <w:bCs/>
        </w:rPr>
        <w:t xml:space="preserve"> in </w:t>
      </w:r>
      <w:r w:rsidR="00992CFE">
        <w:rPr>
          <w:b/>
          <w:bCs/>
        </w:rPr>
        <w:t>Lewis Auditorium</w:t>
      </w:r>
    </w:p>
    <w:p w14:paraId="0FD6B5A7" w14:textId="10701380" w:rsidR="006F287E" w:rsidRPr="005606D8" w:rsidRDefault="006F287E" w:rsidP="00445B55">
      <w:pPr>
        <w:rPr>
          <w:i/>
          <w:iCs/>
        </w:rPr>
      </w:pPr>
      <w:r w:rsidRPr="005606D8">
        <w:rPr>
          <w:i/>
          <w:iCs/>
        </w:rPr>
        <w:t xml:space="preserve">Learn about Landmark’s growing </w:t>
      </w:r>
      <w:r w:rsidR="001D3D41">
        <w:rPr>
          <w:i/>
          <w:iCs/>
        </w:rPr>
        <w:t xml:space="preserve">academic and </w:t>
      </w:r>
      <w:r w:rsidRPr="005606D8">
        <w:rPr>
          <w:i/>
          <w:iCs/>
        </w:rPr>
        <w:t>internship partnership with Tufts Health Plan</w:t>
      </w:r>
      <w:r w:rsidR="005606D8" w:rsidRPr="005606D8">
        <w:rPr>
          <w:i/>
          <w:iCs/>
        </w:rPr>
        <w:t>.</w:t>
      </w:r>
    </w:p>
    <w:p w14:paraId="0A74EDCD" w14:textId="42D37D02" w:rsidR="00F62460" w:rsidRDefault="00F62460" w:rsidP="00445B55"/>
    <w:p w14:paraId="0988944B" w14:textId="428739A5" w:rsidR="00451432" w:rsidRPr="000308F5" w:rsidRDefault="00451432" w:rsidP="00451432">
      <w:pPr>
        <w:pStyle w:val="BlueBoldText"/>
        <w:spacing w:after="0"/>
        <w:rPr>
          <w:color w:val="0070C0"/>
        </w:rPr>
      </w:pPr>
      <w:r w:rsidRPr="000308F5">
        <w:rPr>
          <w:color w:val="0070C0"/>
        </w:rPr>
        <w:t>Creating a Targeted Résumé</w:t>
      </w:r>
    </w:p>
    <w:p w14:paraId="57ADC5A8" w14:textId="7D3E20BF" w:rsidR="00451432" w:rsidRPr="00451432" w:rsidRDefault="00CC04C6" w:rsidP="00451432">
      <w:pPr>
        <w:rPr>
          <w:b/>
          <w:bCs/>
        </w:rPr>
      </w:pPr>
      <w:r>
        <w:rPr>
          <w:b/>
          <w:bCs/>
        </w:rPr>
        <w:t xml:space="preserve">Tuesday, </w:t>
      </w:r>
      <w:r w:rsidR="0018025B">
        <w:rPr>
          <w:b/>
          <w:bCs/>
        </w:rPr>
        <w:t>February 22</w:t>
      </w:r>
      <w:r>
        <w:rPr>
          <w:b/>
          <w:bCs/>
        </w:rPr>
        <w:t xml:space="preserve"> at 4:30 p.m.</w:t>
      </w:r>
      <w:r w:rsidR="00451432" w:rsidRPr="00451432">
        <w:rPr>
          <w:b/>
          <w:bCs/>
        </w:rPr>
        <w:t xml:space="preserve"> on Microsoft Teams</w:t>
      </w:r>
    </w:p>
    <w:p w14:paraId="408491A7" w14:textId="4D75ACCA" w:rsidR="00451432" w:rsidRDefault="00451432" w:rsidP="00451432">
      <w:pPr>
        <w:rPr>
          <w:i/>
          <w:iCs/>
        </w:rPr>
      </w:pPr>
      <w:r w:rsidRPr="00451432">
        <w:rPr>
          <w:i/>
          <w:iCs/>
        </w:rPr>
        <w:t>Learn how to create a focused and targeted résumé for an entry-level job or internship.</w:t>
      </w:r>
    </w:p>
    <w:p w14:paraId="3672A0D8" w14:textId="03054AED" w:rsidR="000308F5" w:rsidRDefault="000308F5" w:rsidP="00451432">
      <w:pPr>
        <w:rPr>
          <w:i/>
          <w:iCs/>
        </w:rPr>
      </w:pPr>
    </w:p>
    <w:p w14:paraId="3E4EB224" w14:textId="0F7CAF41" w:rsidR="00A62CB1" w:rsidRDefault="00A62CB1" w:rsidP="00451432">
      <w:pPr>
        <w:rPr>
          <w:b/>
          <w:bCs/>
          <w:color w:val="0070C0"/>
        </w:rPr>
      </w:pPr>
      <w:r>
        <w:rPr>
          <w:b/>
          <w:bCs/>
          <w:color w:val="0070C0"/>
        </w:rPr>
        <w:t>Prudential Information Session</w:t>
      </w:r>
    </w:p>
    <w:p w14:paraId="3D5BFC39" w14:textId="18EE86A3" w:rsidR="00A62CB1" w:rsidRDefault="00A62CB1" w:rsidP="00451432">
      <w:pPr>
        <w:rPr>
          <w:b/>
          <w:bCs/>
        </w:rPr>
      </w:pPr>
      <w:r w:rsidRPr="0004053F">
        <w:rPr>
          <w:b/>
          <w:bCs/>
        </w:rPr>
        <w:t>Wednesday, February 23 at 12 noon on Zoom</w:t>
      </w:r>
    </w:p>
    <w:p w14:paraId="11AFD896" w14:textId="4EDB8103" w:rsidR="004771E1" w:rsidRPr="004771E1" w:rsidRDefault="004771E1" w:rsidP="00451432">
      <w:pPr>
        <w:rPr>
          <w:i/>
          <w:iCs/>
          <w:color w:val="0070C0"/>
        </w:rPr>
      </w:pPr>
      <w:r>
        <w:rPr>
          <w:i/>
          <w:iCs/>
        </w:rPr>
        <w:t>Join this information session and learn about Prudential’s vision for the future</w:t>
      </w:r>
      <w:r w:rsidR="00857F10">
        <w:rPr>
          <w:i/>
          <w:iCs/>
        </w:rPr>
        <w:t xml:space="preserve"> within the industries of asset management, finance/accounting, technology/data analytics, and insurance.</w:t>
      </w:r>
    </w:p>
    <w:p w14:paraId="7B437981" w14:textId="77777777" w:rsidR="00A62CB1" w:rsidRDefault="00A62CB1" w:rsidP="00451432">
      <w:pPr>
        <w:rPr>
          <w:b/>
          <w:bCs/>
          <w:color w:val="0070C0"/>
        </w:rPr>
      </w:pPr>
    </w:p>
    <w:p w14:paraId="7D180FFB" w14:textId="6C14F68D" w:rsidR="000308F5" w:rsidRPr="00C06E7C" w:rsidRDefault="000308F5" w:rsidP="00451432">
      <w:pPr>
        <w:rPr>
          <w:b/>
          <w:bCs/>
          <w:color w:val="0070C0"/>
        </w:rPr>
      </w:pPr>
      <w:r w:rsidRPr="00C06E7C">
        <w:rPr>
          <w:b/>
          <w:bCs/>
          <w:color w:val="0070C0"/>
        </w:rPr>
        <w:t>Internship Workshop 1</w:t>
      </w:r>
    </w:p>
    <w:p w14:paraId="1B9E4B5E" w14:textId="3289D897" w:rsidR="00C06E7C" w:rsidRPr="00C06E7C" w:rsidRDefault="00C06E7C" w:rsidP="00451432">
      <w:pPr>
        <w:rPr>
          <w:b/>
          <w:bCs/>
        </w:rPr>
      </w:pPr>
      <w:r w:rsidRPr="00C06E7C">
        <w:rPr>
          <w:b/>
          <w:bCs/>
        </w:rPr>
        <w:t xml:space="preserve">Tuesday, March 22 at 4:30 p.m. </w:t>
      </w:r>
      <w:r w:rsidR="004E04A5">
        <w:rPr>
          <w:b/>
          <w:bCs/>
        </w:rPr>
        <w:t>on Microsoft Teams</w:t>
      </w:r>
    </w:p>
    <w:p w14:paraId="6F6B2796" w14:textId="6F6042AB" w:rsidR="00C06E7C" w:rsidRDefault="00C06E7C" w:rsidP="00C06E7C">
      <w:pPr>
        <w:rPr>
          <w:i/>
          <w:iCs/>
        </w:rPr>
      </w:pPr>
      <w:r w:rsidRPr="00C06E7C">
        <w:rPr>
          <w:i/>
          <w:iCs/>
        </w:rPr>
        <w:t>This workshop provides an overview of how to land an internship and complete the required documents in order to earn academic credit.  For students who are considering an internship in S</w:t>
      </w:r>
      <w:r w:rsidR="007219F7">
        <w:rPr>
          <w:i/>
          <w:iCs/>
        </w:rPr>
        <w:t>ummer</w:t>
      </w:r>
      <w:r w:rsidRPr="00C06E7C">
        <w:rPr>
          <w:i/>
          <w:iCs/>
        </w:rPr>
        <w:t xml:space="preserve"> 2022 or </w:t>
      </w:r>
      <w:r w:rsidR="007219F7">
        <w:rPr>
          <w:i/>
          <w:iCs/>
        </w:rPr>
        <w:t>Fall</w:t>
      </w:r>
      <w:r w:rsidRPr="00C06E7C">
        <w:rPr>
          <w:i/>
          <w:iCs/>
        </w:rPr>
        <w:t xml:space="preserve"> 2022.</w:t>
      </w:r>
    </w:p>
    <w:p w14:paraId="10E06457" w14:textId="0B761967" w:rsidR="00DC3627" w:rsidRDefault="00DC3627" w:rsidP="00C06E7C">
      <w:pPr>
        <w:rPr>
          <w:i/>
          <w:iCs/>
        </w:rPr>
      </w:pPr>
    </w:p>
    <w:p w14:paraId="22AE20EF" w14:textId="77777777" w:rsidR="00857F10" w:rsidRDefault="00857F10" w:rsidP="00C06E7C">
      <w:pPr>
        <w:rPr>
          <w:b/>
          <w:bCs/>
          <w:color w:val="0070C0"/>
        </w:rPr>
      </w:pPr>
    </w:p>
    <w:p w14:paraId="5908FFBC" w14:textId="77777777" w:rsidR="00857F10" w:rsidRDefault="00857F10" w:rsidP="00C06E7C">
      <w:pPr>
        <w:rPr>
          <w:b/>
          <w:bCs/>
          <w:color w:val="0070C0"/>
        </w:rPr>
      </w:pPr>
    </w:p>
    <w:p w14:paraId="61A5A20B" w14:textId="77777777" w:rsidR="00857F10" w:rsidRDefault="00857F10" w:rsidP="00C06E7C">
      <w:pPr>
        <w:rPr>
          <w:b/>
          <w:bCs/>
          <w:color w:val="0070C0"/>
        </w:rPr>
      </w:pPr>
    </w:p>
    <w:p w14:paraId="4CB94172" w14:textId="4947C6E2" w:rsidR="00DC3627" w:rsidRPr="00AA47B8" w:rsidRDefault="00DC3627" w:rsidP="00C06E7C">
      <w:pPr>
        <w:rPr>
          <w:b/>
          <w:bCs/>
          <w:color w:val="0070C0"/>
        </w:rPr>
      </w:pPr>
      <w:r w:rsidRPr="00AA47B8">
        <w:rPr>
          <w:b/>
          <w:bCs/>
          <w:color w:val="0070C0"/>
        </w:rPr>
        <w:t>Self-Advocacy, Awareness, and Disclosure</w:t>
      </w:r>
    </w:p>
    <w:p w14:paraId="0A96DE95" w14:textId="7778AC15" w:rsidR="00AA47B8" w:rsidRDefault="00AA47B8" w:rsidP="00C06E7C">
      <w:pPr>
        <w:rPr>
          <w:b/>
          <w:bCs/>
        </w:rPr>
      </w:pPr>
      <w:r w:rsidRPr="00AA47B8">
        <w:rPr>
          <w:b/>
          <w:bCs/>
        </w:rPr>
        <w:t>Tuesday, March 29 at 4:30 on Microsoft Teams</w:t>
      </w:r>
    </w:p>
    <w:p w14:paraId="6B6E8D73" w14:textId="0885EB32" w:rsidR="003A2302" w:rsidRPr="00CF030E" w:rsidRDefault="00CF030E" w:rsidP="00C06E7C">
      <w:pPr>
        <w:rPr>
          <w:i/>
          <w:iCs/>
        </w:rPr>
      </w:pPr>
      <w:r w:rsidRPr="00CF030E">
        <w:rPr>
          <w:i/>
          <w:iCs/>
        </w:rPr>
        <w:t>Learn how self-advocacy, self-determination, and knowing the law can help students with learning differences succeed in the workplace.</w:t>
      </w:r>
      <w:r w:rsidR="00A46698">
        <w:rPr>
          <w:i/>
          <w:iCs/>
        </w:rPr>
        <w:t xml:space="preserve">  Don’t miss this powerful workshop!</w:t>
      </w:r>
    </w:p>
    <w:p w14:paraId="12E2ED02" w14:textId="26AB189B" w:rsidR="00E707EE" w:rsidRDefault="00E707EE" w:rsidP="00C06E7C">
      <w:pPr>
        <w:rPr>
          <w:b/>
          <w:bCs/>
        </w:rPr>
      </w:pPr>
    </w:p>
    <w:p w14:paraId="0CDBB29A" w14:textId="737D69A3" w:rsidR="00E707EE" w:rsidRPr="00E707EE" w:rsidRDefault="00E707EE" w:rsidP="00C06E7C">
      <w:pPr>
        <w:rPr>
          <w:b/>
          <w:bCs/>
          <w:color w:val="0070C0"/>
        </w:rPr>
      </w:pPr>
      <w:r w:rsidRPr="00E707EE">
        <w:rPr>
          <w:b/>
          <w:bCs/>
          <w:color w:val="0070C0"/>
        </w:rPr>
        <w:t>Getting Started with LinkedIn</w:t>
      </w:r>
    </w:p>
    <w:p w14:paraId="5AD97261" w14:textId="2F78EA5E" w:rsidR="00E707EE" w:rsidRDefault="00A636BA" w:rsidP="00C06E7C">
      <w:pPr>
        <w:rPr>
          <w:b/>
          <w:bCs/>
        </w:rPr>
      </w:pPr>
      <w:r>
        <w:rPr>
          <w:b/>
          <w:bCs/>
        </w:rPr>
        <w:t>Wednesday</w:t>
      </w:r>
      <w:r w:rsidR="00E707EE">
        <w:rPr>
          <w:b/>
          <w:bCs/>
        </w:rPr>
        <w:t xml:space="preserve">, April </w:t>
      </w:r>
      <w:r>
        <w:rPr>
          <w:b/>
          <w:bCs/>
        </w:rPr>
        <w:t>6</w:t>
      </w:r>
      <w:r w:rsidR="00E707EE">
        <w:rPr>
          <w:b/>
          <w:bCs/>
        </w:rPr>
        <w:t xml:space="preserve"> at 4:30 p.m. on Microsoft Teams</w:t>
      </w:r>
    </w:p>
    <w:p w14:paraId="43A29C7E" w14:textId="6914A6F4" w:rsidR="000B31D6" w:rsidRPr="00C06E7C" w:rsidRDefault="00715E2D" w:rsidP="00C06E7C">
      <w:pPr>
        <w:rPr>
          <w:i/>
          <w:iCs/>
        </w:rPr>
      </w:pPr>
      <w:r w:rsidRPr="001F450B">
        <w:rPr>
          <w:i/>
          <w:iCs/>
        </w:rPr>
        <w:t xml:space="preserve">Over 50% of U.S. college students are LinkedIn.  </w:t>
      </w:r>
      <w:r w:rsidR="000B31D6" w:rsidRPr="001F450B">
        <w:rPr>
          <w:i/>
          <w:iCs/>
        </w:rPr>
        <w:t>Should you be?  Absolutely!  Find out how to get started on building or improving your</w:t>
      </w:r>
      <w:r w:rsidR="008F705D" w:rsidRPr="001F450B">
        <w:rPr>
          <w:i/>
          <w:iCs/>
        </w:rPr>
        <w:t xml:space="preserve"> profile.</w:t>
      </w:r>
    </w:p>
    <w:p w14:paraId="65BA9E04" w14:textId="434CFE9B" w:rsidR="00451432" w:rsidRDefault="00451432" w:rsidP="00DC3627">
      <w:pPr>
        <w:ind w:left="0"/>
      </w:pPr>
    </w:p>
    <w:p w14:paraId="04868551" w14:textId="6FDF410B" w:rsidR="00451432" w:rsidRPr="00E707EE" w:rsidRDefault="00451432" w:rsidP="00DC3627">
      <w:pPr>
        <w:pStyle w:val="BlueBoldText"/>
        <w:spacing w:after="0"/>
        <w:ind w:left="0" w:firstLine="360"/>
        <w:rPr>
          <w:color w:val="0070C0"/>
        </w:rPr>
      </w:pPr>
      <w:r w:rsidRPr="00E707EE">
        <w:rPr>
          <w:color w:val="0070C0"/>
        </w:rPr>
        <w:t>Internship Workshop 2</w:t>
      </w:r>
    </w:p>
    <w:p w14:paraId="37B5171E" w14:textId="6EFCF2FB" w:rsidR="00451432" w:rsidRPr="00451432" w:rsidRDefault="00E707EE" w:rsidP="00451432">
      <w:pPr>
        <w:rPr>
          <w:b/>
          <w:bCs/>
        </w:rPr>
      </w:pPr>
      <w:r>
        <w:rPr>
          <w:b/>
          <w:bCs/>
        </w:rPr>
        <w:t>Tuesday, April 12 at 4:30 p.m.</w:t>
      </w:r>
      <w:r w:rsidR="00451432" w:rsidRPr="00451432">
        <w:rPr>
          <w:b/>
          <w:bCs/>
        </w:rPr>
        <w:t xml:space="preserve"> in Lewis </w:t>
      </w:r>
      <w:r w:rsidR="00C83B63">
        <w:rPr>
          <w:b/>
          <w:bCs/>
        </w:rPr>
        <w:t>204</w:t>
      </w:r>
    </w:p>
    <w:p w14:paraId="3944B78F" w14:textId="409858F3" w:rsidR="00451432" w:rsidRPr="00451432" w:rsidRDefault="00451432" w:rsidP="00451432">
      <w:pPr>
        <w:rPr>
          <w:i/>
          <w:iCs/>
        </w:rPr>
      </w:pPr>
      <w:r w:rsidRPr="00451432">
        <w:rPr>
          <w:i/>
          <w:iCs/>
        </w:rPr>
        <w:t>This is a hands-on workshop required for students who are doing an internship in Spring 2022.  It is an opportunity to complete the required documents needed for a credit internship.</w:t>
      </w:r>
    </w:p>
    <w:p w14:paraId="7BD06383" w14:textId="77777777" w:rsidR="00451432" w:rsidRDefault="00451432" w:rsidP="00451432"/>
    <w:p w14:paraId="067FC424" w14:textId="77777777" w:rsidR="00451432" w:rsidRDefault="00451432" w:rsidP="00451432">
      <w:pPr>
        <w:pStyle w:val="BlueBoldText"/>
        <w:spacing w:after="0"/>
      </w:pPr>
    </w:p>
    <w:p w14:paraId="09FB2788" w14:textId="1B36203F" w:rsidR="00451432" w:rsidRPr="001F450B" w:rsidRDefault="00451432" w:rsidP="00451432">
      <w:pPr>
        <w:pStyle w:val="BlueBoldText"/>
        <w:spacing w:after="0"/>
        <w:rPr>
          <w:color w:val="0070C0"/>
          <w:sz w:val="32"/>
          <w:szCs w:val="32"/>
        </w:rPr>
      </w:pPr>
      <w:r w:rsidRPr="001F450B">
        <w:rPr>
          <w:color w:val="00B050"/>
          <w:sz w:val="32"/>
          <w:szCs w:val="32"/>
        </w:rPr>
        <w:t xml:space="preserve">CAREER QUEST </w:t>
      </w:r>
      <w:r w:rsidRPr="001F450B">
        <w:rPr>
          <w:color w:val="0070C0"/>
          <w:sz w:val="32"/>
          <w:szCs w:val="32"/>
        </w:rPr>
        <w:t>INFORMATION SESSIONS</w:t>
      </w:r>
    </w:p>
    <w:p w14:paraId="4188FB4F" w14:textId="373B73D8" w:rsidR="00451432" w:rsidRPr="00190229" w:rsidRDefault="00451432" w:rsidP="00451432">
      <w:pPr>
        <w:pStyle w:val="BlueBoldText"/>
        <w:spacing w:after="0"/>
        <w:rPr>
          <w:color w:val="0070C0"/>
        </w:rPr>
      </w:pPr>
      <w:r w:rsidRPr="00190229">
        <w:rPr>
          <w:color w:val="0070C0"/>
        </w:rPr>
        <w:t>Learn more about Landmark College majors and how they translate into exciting career paths!</w:t>
      </w:r>
    </w:p>
    <w:p w14:paraId="7ED80407" w14:textId="401F6EB0" w:rsidR="00451432" w:rsidRDefault="00451432" w:rsidP="00451432">
      <w:pPr>
        <w:pStyle w:val="BlueBoldText"/>
        <w:spacing w:after="0"/>
      </w:pPr>
    </w:p>
    <w:p w14:paraId="23299082" w14:textId="51373181" w:rsidR="00451432" w:rsidRDefault="00190229" w:rsidP="00451432">
      <w:r>
        <w:rPr>
          <w:b/>
          <w:bCs/>
        </w:rPr>
        <w:t>COMPUTER SCIENCE</w:t>
      </w:r>
      <w:r w:rsidR="00B22D35">
        <w:rPr>
          <w:b/>
          <w:bCs/>
        </w:rPr>
        <w:t>:</w:t>
      </w:r>
      <w:r w:rsidR="00315367">
        <w:tab/>
      </w:r>
      <w:r w:rsidR="00B22D35">
        <w:t>Tuesday, February 8 at 4:30 p.m.</w:t>
      </w:r>
      <w:r w:rsidR="00451432">
        <w:t xml:space="preserve"> in Lewis Auditorium</w:t>
      </w:r>
    </w:p>
    <w:p w14:paraId="1478E06A" w14:textId="32ADCB2C" w:rsidR="00AD4622" w:rsidRPr="00AD4622" w:rsidRDefault="00AD4622" w:rsidP="00451432">
      <w:r>
        <w:rPr>
          <w:b/>
          <w:bCs/>
        </w:rPr>
        <w:t>STUDIO ART:</w:t>
      </w:r>
      <w:r>
        <w:rPr>
          <w:b/>
          <w:bCs/>
        </w:rPr>
        <w:tab/>
      </w:r>
      <w:r>
        <w:rPr>
          <w:b/>
          <w:bCs/>
        </w:rPr>
        <w:tab/>
      </w:r>
      <w:r>
        <w:t>Wednesday, March 16 at 4:30 p.m. in Lewis Auditorium</w:t>
      </w:r>
    </w:p>
    <w:p w14:paraId="6265D755" w14:textId="03AA12FA" w:rsidR="00451432" w:rsidRDefault="00B22D35" w:rsidP="00451432">
      <w:r>
        <w:rPr>
          <w:b/>
          <w:bCs/>
        </w:rPr>
        <w:t>BUSINESS + COMEL</w:t>
      </w:r>
      <w:r w:rsidR="00451432" w:rsidRPr="00451432">
        <w:rPr>
          <w:b/>
          <w:bCs/>
        </w:rPr>
        <w:t>:</w:t>
      </w:r>
      <w:r w:rsidR="00451432">
        <w:t xml:space="preserve">  </w:t>
      </w:r>
      <w:r w:rsidR="00315367">
        <w:tab/>
      </w:r>
      <w:r>
        <w:t xml:space="preserve">Tuesday, March </w:t>
      </w:r>
      <w:r w:rsidR="00AD4622">
        <w:t>29</w:t>
      </w:r>
      <w:r>
        <w:t xml:space="preserve"> at </w:t>
      </w:r>
      <w:r w:rsidR="00F23B88">
        <w:t>5</w:t>
      </w:r>
      <w:r>
        <w:t xml:space="preserve"> p.m.</w:t>
      </w:r>
      <w:r w:rsidR="00451432">
        <w:t xml:space="preserve"> in Lewis Auditorium</w:t>
      </w:r>
    </w:p>
    <w:p w14:paraId="25F18D92" w14:textId="3ED0E1BF" w:rsidR="00451432" w:rsidRDefault="00451432" w:rsidP="00451432"/>
    <w:p w14:paraId="10E63061" w14:textId="21966CBD" w:rsidR="00451432" w:rsidRDefault="00451432" w:rsidP="00451432">
      <w:pPr>
        <w:pStyle w:val="BlueBoldText"/>
        <w:spacing w:after="0"/>
      </w:pPr>
    </w:p>
    <w:p w14:paraId="22D65DDD" w14:textId="141DEE29" w:rsidR="00822B37" w:rsidRPr="001F450B" w:rsidRDefault="00822B37" w:rsidP="00451432">
      <w:pPr>
        <w:pStyle w:val="BlueBoldText"/>
        <w:spacing w:after="0"/>
        <w:rPr>
          <w:color w:val="0070C0"/>
          <w:sz w:val="32"/>
          <w:szCs w:val="32"/>
        </w:rPr>
      </w:pPr>
      <w:r w:rsidRPr="00122A8B">
        <w:rPr>
          <w:color w:val="7030A0"/>
          <w:sz w:val="32"/>
          <w:szCs w:val="32"/>
        </w:rPr>
        <w:t xml:space="preserve">LANDMARK LAUNCH </w:t>
      </w:r>
      <w:r w:rsidRPr="001F450B">
        <w:rPr>
          <w:color w:val="0070C0"/>
          <w:sz w:val="32"/>
          <w:szCs w:val="32"/>
        </w:rPr>
        <w:t>EVENTS</w:t>
      </w:r>
    </w:p>
    <w:p w14:paraId="5B4657BC" w14:textId="71FE957A" w:rsidR="00822B37" w:rsidRPr="00822B37" w:rsidRDefault="00446921" w:rsidP="00451432">
      <w:pPr>
        <w:pStyle w:val="BlueBoldText"/>
        <w:spacing w:after="0"/>
        <w:rPr>
          <w:color w:val="0070C0"/>
        </w:rPr>
      </w:pPr>
      <w:r>
        <w:rPr>
          <w:color w:val="0070C0"/>
        </w:rPr>
        <w:t>Targeted programming</w:t>
      </w:r>
      <w:r w:rsidR="00DB1D93">
        <w:rPr>
          <w:color w:val="0070C0"/>
        </w:rPr>
        <w:t xml:space="preserve"> for upcoming graduates</w:t>
      </w:r>
    </w:p>
    <w:p w14:paraId="3C80F242" w14:textId="39DAB2D5" w:rsidR="00822B37" w:rsidRPr="00822B37" w:rsidRDefault="00822B37" w:rsidP="00451432">
      <w:pPr>
        <w:pStyle w:val="BlueBoldText"/>
        <w:spacing w:after="0"/>
        <w:rPr>
          <w:color w:val="0070C0"/>
        </w:rPr>
      </w:pPr>
    </w:p>
    <w:p w14:paraId="160B5B97" w14:textId="23412093" w:rsidR="00822B37" w:rsidRDefault="00822B37" w:rsidP="00451432">
      <w:pPr>
        <w:pStyle w:val="BlueBoldText"/>
        <w:spacing w:after="0"/>
        <w:rPr>
          <w:color w:val="0070C0"/>
        </w:rPr>
      </w:pPr>
      <w:r w:rsidRPr="00822B37">
        <w:rPr>
          <w:color w:val="0070C0"/>
        </w:rPr>
        <w:t>Creating a Targeted Résumé</w:t>
      </w:r>
    </w:p>
    <w:p w14:paraId="148B7FE5" w14:textId="7720461C" w:rsidR="00822B37" w:rsidRPr="00822B37" w:rsidRDefault="00822B37" w:rsidP="00451432">
      <w:pPr>
        <w:pStyle w:val="BlueBoldText"/>
        <w:spacing w:after="0"/>
        <w:rPr>
          <w:color w:val="auto"/>
        </w:rPr>
      </w:pPr>
      <w:r w:rsidRPr="00822B37">
        <w:rPr>
          <w:color w:val="auto"/>
        </w:rPr>
        <w:t>Tuesday, April 12 at 4:30 on Microsoft Teams</w:t>
      </w:r>
    </w:p>
    <w:p w14:paraId="35A9B4DB" w14:textId="359CC0B9" w:rsidR="00822B37" w:rsidRDefault="00822B37" w:rsidP="00822B37">
      <w:pPr>
        <w:rPr>
          <w:i/>
          <w:iCs/>
        </w:rPr>
      </w:pPr>
      <w:r w:rsidRPr="00822B37">
        <w:rPr>
          <w:i/>
          <w:iCs/>
        </w:rPr>
        <w:t>Learn how to create a focused and targeted résumé for an entry-level job or internship.</w:t>
      </w:r>
    </w:p>
    <w:p w14:paraId="599A5C30" w14:textId="11CF7542" w:rsidR="00822B37" w:rsidRDefault="00822B37" w:rsidP="00822B37">
      <w:pPr>
        <w:rPr>
          <w:i/>
          <w:iCs/>
        </w:rPr>
      </w:pPr>
    </w:p>
    <w:p w14:paraId="5ED213F4" w14:textId="191AC7AB" w:rsidR="00822B37" w:rsidRPr="00EF3A78" w:rsidRDefault="00822B37" w:rsidP="00822B37">
      <w:pPr>
        <w:rPr>
          <w:b/>
          <w:bCs/>
          <w:color w:val="0070C0"/>
        </w:rPr>
      </w:pPr>
      <w:r w:rsidRPr="00EF3A78">
        <w:rPr>
          <w:b/>
          <w:bCs/>
          <w:color w:val="0070C0"/>
        </w:rPr>
        <w:t>Interviewing Strategies</w:t>
      </w:r>
    </w:p>
    <w:p w14:paraId="336AA7E4" w14:textId="544F5679" w:rsidR="00822B37" w:rsidRDefault="00822B37" w:rsidP="00822B37">
      <w:pPr>
        <w:rPr>
          <w:b/>
          <w:bCs/>
        </w:rPr>
      </w:pPr>
      <w:r w:rsidRPr="00EF3A78">
        <w:rPr>
          <w:b/>
          <w:bCs/>
        </w:rPr>
        <w:t>Tuesday, April 26 at 4:30 p.m.</w:t>
      </w:r>
      <w:r w:rsidR="00FD5157" w:rsidRPr="00EF3A78">
        <w:rPr>
          <w:b/>
          <w:bCs/>
        </w:rPr>
        <w:t xml:space="preserve"> </w:t>
      </w:r>
      <w:r w:rsidR="009A1749">
        <w:rPr>
          <w:b/>
          <w:bCs/>
        </w:rPr>
        <w:t>on Microsoft Teams</w:t>
      </w:r>
    </w:p>
    <w:p w14:paraId="02B53528" w14:textId="5D2610A1" w:rsidR="0096374D" w:rsidRPr="0096374D" w:rsidRDefault="0096374D" w:rsidP="00822B37">
      <w:pPr>
        <w:rPr>
          <w:i/>
          <w:iCs/>
        </w:rPr>
      </w:pPr>
      <w:r w:rsidRPr="0096374D">
        <w:rPr>
          <w:i/>
          <w:iCs/>
        </w:rPr>
        <w:t>Sign up for a practice interview session with a career counselor.</w:t>
      </w:r>
    </w:p>
    <w:p w14:paraId="636492AC" w14:textId="245BB81D" w:rsidR="00FD5157" w:rsidRDefault="00FD5157" w:rsidP="00822B37"/>
    <w:p w14:paraId="6DB2EC07" w14:textId="0866DE3E" w:rsidR="00FD5157" w:rsidRPr="00EF3A78" w:rsidRDefault="00BC18BF" w:rsidP="00822B37">
      <w:pPr>
        <w:rPr>
          <w:b/>
          <w:bCs/>
        </w:rPr>
      </w:pPr>
      <w:r w:rsidRPr="00EF3A78">
        <w:rPr>
          <w:b/>
          <w:bCs/>
          <w:color w:val="0070C0"/>
        </w:rPr>
        <w:t>Networking Event for May Graduates</w:t>
      </w:r>
    </w:p>
    <w:p w14:paraId="6D689BD4" w14:textId="12469B19" w:rsidR="00BC18BF" w:rsidRPr="00822B37" w:rsidRDefault="00BC18BF" w:rsidP="00822B37">
      <w:pPr>
        <w:rPr>
          <w:b/>
          <w:bCs/>
        </w:rPr>
      </w:pPr>
      <w:r w:rsidRPr="00EF3A78">
        <w:rPr>
          <w:b/>
          <w:bCs/>
        </w:rPr>
        <w:t>Tuesday, May 3 at 4:30 p.m. in Café Court</w:t>
      </w:r>
    </w:p>
    <w:p w14:paraId="3853FFC9" w14:textId="77777777" w:rsidR="00451432" w:rsidRDefault="00451432" w:rsidP="00445B55"/>
    <w:p w14:paraId="6683496C" w14:textId="77777777" w:rsidR="00445B55" w:rsidRDefault="00445B55" w:rsidP="00445B55"/>
    <w:p w14:paraId="5554D034" w14:textId="77777777" w:rsidR="00445B55" w:rsidRDefault="00445B55" w:rsidP="00A97EFA"/>
    <w:p w14:paraId="4BAA91B2" w14:textId="77777777" w:rsidR="00F058AB" w:rsidRDefault="00F058AB" w:rsidP="00F058AB"/>
    <w:sectPr w:rsidR="00F058AB" w:rsidSect="00AE3FB7">
      <w:headerReference w:type="default" r:id="rId10"/>
      <w:footerReference w:type="default" r:id="rId11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57C8F" w14:textId="77777777" w:rsidR="00D75DF7" w:rsidRDefault="00D75DF7" w:rsidP="00BC1B68">
      <w:r>
        <w:separator/>
      </w:r>
    </w:p>
  </w:endnote>
  <w:endnote w:type="continuationSeparator" w:id="0">
    <w:p w14:paraId="2DE3FAC0" w14:textId="77777777" w:rsidR="00D75DF7" w:rsidRDefault="00D75DF7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94"/>
      <w:gridCol w:w="3485"/>
      <w:gridCol w:w="3821"/>
    </w:tblGrid>
    <w:tr w:rsidR="002F35E6" w:rsidRPr="00BF2912" w14:paraId="77A4DAF5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1FA1C804" w14:textId="77777777" w:rsidR="002F35E6" w:rsidRPr="00BF2912" w:rsidRDefault="002F35E6" w:rsidP="00E53AFF">
          <w:pPr>
            <w:pStyle w:val="Contacts"/>
          </w:pPr>
          <w:r w:rsidRPr="00BF2912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22B1AA02" wp14:editId="14D3DE27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D56C453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C8310E1" w14:textId="77777777" w:rsidR="002F35E6" w:rsidRPr="00BF2912" w:rsidRDefault="002F35E6" w:rsidP="00E53AFF">
          <w:pPr>
            <w:pStyle w:val="Contacts"/>
          </w:pPr>
          <w:r w:rsidRPr="00BF2912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EFE4654" wp14:editId="1BDCB4EC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6C10C0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2B4FE4" w14:textId="77777777" w:rsidR="002F35E6" w:rsidRPr="00BF2912" w:rsidRDefault="002F35E6" w:rsidP="00E53AFF">
          <w:pPr>
            <w:pStyle w:val="Contacts"/>
          </w:pPr>
          <w:r w:rsidRPr="00BF2912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D15823F" wp14:editId="3D3293C9">
                    <wp:extent cx="165100" cy="165100"/>
                    <wp:effectExtent l="0" t="0" r="6350" b="6350"/>
                    <wp:docPr id="1" name="Shape" descr="Email 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D7854AD" id="Shape" o:spid="_x0000_s1026" alt="Email 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BF2912" w14:paraId="0D5F5766" w14:textId="77777777" w:rsidTr="002D3842">
      <w:tc>
        <w:tcPr>
          <w:tcW w:w="3596" w:type="dxa"/>
          <w:shd w:val="clear" w:color="auto" w:fill="auto"/>
          <w:vAlign w:val="center"/>
        </w:tcPr>
        <w:p w14:paraId="0A70D009" w14:textId="77777777" w:rsidR="002F35E6" w:rsidRPr="00BF2912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4E99375" w14:textId="77777777" w:rsidR="002F35E6" w:rsidRPr="00BF2912" w:rsidRDefault="002F35E6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FCAAD19" w14:textId="77777777" w:rsidR="002F35E6" w:rsidRPr="00BF2912" w:rsidRDefault="002F35E6" w:rsidP="00E53AFF">
          <w:pPr>
            <w:pStyle w:val="Contacts"/>
          </w:pPr>
        </w:p>
      </w:tc>
    </w:tr>
    <w:tr w:rsidR="00AE3FB7" w:rsidRPr="00BF2912" w14:paraId="1B2C73BF" w14:textId="77777777" w:rsidTr="00BF2912">
      <w:tc>
        <w:tcPr>
          <w:tcW w:w="3596" w:type="dxa"/>
          <w:shd w:val="clear" w:color="auto" w:fill="auto"/>
          <w:vAlign w:val="center"/>
        </w:tcPr>
        <w:p w14:paraId="1DA8AA31" w14:textId="5B3FCB0E" w:rsidR="004D492A" w:rsidRPr="00BF2912" w:rsidRDefault="004D492A" w:rsidP="004D492A">
          <w:pPr>
            <w:pStyle w:val="Contacts"/>
          </w:pPr>
          <w:r>
            <w:t>Lewis Building – 2</w:t>
          </w:r>
          <w:r w:rsidRPr="004D492A">
            <w:rPr>
              <w:vertAlign w:val="superscript"/>
            </w:rPr>
            <w:t>nd</w:t>
          </w:r>
          <w:r>
            <w:t xml:space="preserve"> floor</w:t>
          </w:r>
        </w:p>
      </w:tc>
      <w:tc>
        <w:tcPr>
          <w:tcW w:w="3597" w:type="dxa"/>
          <w:shd w:val="clear" w:color="auto" w:fill="auto"/>
          <w:vAlign w:val="center"/>
        </w:tcPr>
        <w:p w14:paraId="6A95CDE0" w14:textId="17B0BDC8" w:rsidR="00AE3FB7" w:rsidRPr="00BF2912" w:rsidRDefault="004D492A" w:rsidP="00BF2912">
          <w:pPr>
            <w:pStyle w:val="Contacts"/>
          </w:pPr>
          <w:r>
            <w:t>802-387-6310</w:t>
          </w:r>
        </w:p>
      </w:tc>
      <w:tc>
        <w:tcPr>
          <w:tcW w:w="3597" w:type="dxa"/>
          <w:shd w:val="clear" w:color="auto" w:fill="auto"/>
          <w:vAlign w:val="center"/>
        </w:tcPr>
        <w:p w14:paraId="1007ED6F" w14:textId="641126BF" w:rsidR="00AE3FB7" w:rsidRPr="00BF2912" w:rsidRDefault="004D492A" w:rsidP="00BF2912">
          <w:pPr>
            <w:pStyle w:val="Contacts"/>
          </w:pPr>
          <w:r>
            <w:t>careerconnections@landmark.edu</w:t>
          </w:r>
        </w:p>
      </w:tc>
    </w:tr>
  </w:tbl>
  <w:p w14:paraId="1361379D" w14:textId="77777777" w:rsidR="00AE3FB7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85ABD" w14:textId="77777777" w:rsidR="00D75DF7" w:rsidRDefault="00D75DF7" w:rsidP="00BC1B68">
      <w:r>
        <w:separator/>
      </w:r>
    </w:p>
  </w:footnote>
  <w:footnote w:type="continuationSeparator" w:id="0">
    <w:p w14:paraId="351D1F64" w14:textId="77777777" w:rsidR="00D75DF7" w:rsidRDefault="00D75DF7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0A78" w14:textId="6D22066E" w:rsidR="00BC1B68" w:rsidRDefault="00A97EFA" w:rsidP="00A97EFA">
    <w:pPr>
      <w:pStyle w:val="Header"/>
      <w:tabs>
        <w:tab w:val="clear" w:pos="4680"/>
        <w:tab w:val="clear" w:pos="9360"/>
        <w:tab w:val="left" w:pos="9072"/>
      </w:tabs>
    </w:pPr>
    <w:r>
      <w:rPr>
        <w:noProof/>
      </w:rPr>
      <w:drawing>
        <wp:anchor distT="0" distB="0" distL="114300" distR="114300" simplePos="0" relativeHeight="251671040" behindDoc="0" locked="0" layoutInCell="1" allowOverlap="1" wp14:anchorId="740045A6" wp14:editId="3883147B">
          <wp:simplePos x="0" y="0"/>
          <wp:positionH relativeFrom="column">
            <wp:posOffset>228600</wp:posOffset>
          </wp:positionH>
          <wp:positionV relativeFrom="paragraph">
            <wp:posOffset>-453391</wp:posOffset>
          </wp:positionV>
          <wp:extent cx="1012190" cy="1082675"/>
          <wp:effectExtent l="0" t="0" r="0" b="3175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1082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0962">
      <w:rPr>
        <w:noProof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5DC6C56A" wp14:editId="765E3445">
              <wp:simplePos x="0" y="0"/>
              <wp:positionH relativeFrom="column">
                <wp:posOffset>0</wp:posOffset>
              </wp:positionH>
              <wp:positionV relativeFrom="paragraph">
                <wp:posOffset>-1273175</wp:posOffset>
              </wp:positionV>
              <wp:extent cx="6858000" cy="10866768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866768"/>
                        <a:chOff x="0" y="0"/>
                        <a:chExt cx="6858000" cy="10866768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9400" y="81280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0" y="9922934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22934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Shape"/>
                      <wps:cNvSpPr>
                        <a:spLocks/>
                      </wps:cNvSpPr>
                      <wps:spPr>
                        <a:xfrm>
                          <a:off x="491067" y="106680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147" h="20149" extrusionOk="0">
                              <a:moveTo>
                                <a:pt x="8561" y="8616"/>
                              </a:moveTo>
                              <a:lnTo>
                                <a:pt x="5081" y="8616"/>
                              </a:lnTo>
                              <a:lnTo>
                                <a:pt x="5081" y="9897"/>
                              </a:lnTo>
                              <a:lnTo>
                                <a:pt x="9841" y="9897"/>
                              </a:lnTo>
                              <a:lnTo>
                                <a:pt x="9841" y="3328"/>
                              </a:lnTo>
                              <a:lnTo>
                                <a:pt x="8561" y="3328"/>
                              </a:lnTo>
                              <a:lnTo>
                                <a:pt x="8561" y="8616"/>
                              </a:lnTo>
                              <a:close/>
                              <a:moveTo>
                                <a:pt x="14295" y="17885"/>
                              </a:moveTo>
                              <a:lnTo>
                                <a:pt x="15575" y="17885"/>
                              </a:lnTo>
                              <a:lnTo>
                                <a:pt x="15575" y="16661"/>
                              </a:lnTo>
                              <a:lnTo>
                                <a:pt x="14295" y="16661"/>
                              </a:lnTo>
                              <a:lnTo>
                                <a:pt x="14295" y="17885"/>
                              </a:lnTo>
                              <a:close/>
                              <a:moveTo>
                                <a:pt x="14295" y="16188"/>
                              </a:moveTo>
                              <a:lnTo>
                                <a:pt x="15575" y="16188"/>
                              </a:lnTo>
                              <a:lnTo>
                                <a:pt x="15575" y="12207"/>
                              </a:lnTo>
                              <a:lnTo>
                                <a:pt x="14295" y="12207"/>
                              </a:lnTo>
                              <a:lnTo>
                                <a:pt x="14295" y="16188"/>
                              </a:lnTo>
                              <a:close/>
                              <a:moveTo>
                                <a:pt x="19110" y="11817"/>
                              </a:moveTo>
                              <a:cubicBezTo>
                                <a:pt x="18804" y="11400"/>
                                <a:pt x="18442" y="11038"/>
                                <a:pt x="18052" y="10760"/>
                              </a:cubicBezTo>
                              <a:cubicBezTo>
                                <a:pt x="18971" y="5805"/>
                                <a:pt x="15687" y="1073"/>
                                <a:pt x="10760" y="155"/>
                              </a:cubicBezTo>
                              <a:cubicBezTo>
                                <a:pt x="5805" y="-764"/>
                                <a:pt x="1073" y="2521"/>
                                <a:pt x="155" y="7447"/>
                              </a:cubicBezTo>
                              <a:cubicBezTo>
                                <a:pt x="-764" y="12402"/>
                                <a:pt x="2521" y="17134"/>
                                <a:pt x="7447" y="18052"/>
                              </a:cubicBezTo>
                              <a:cubicBezTo>
                                <a:pt x="8533" y="18247"/>
                                <a:pt x="9646" y="18247"/>
                                <a:pt x="10732" y="18052"/>
                              </a:cubicBezTo>
                              <a:cubicBezTo>
                                <a:pt x="12458" y="20363"/>
                                <a:pt x="15714" y="20836"/>
                                <a:pt x="18025" y="19110"/>
                              </a:cubicBezTo>
                              <a:cubicBezTo>
                                <a:pt x="20363" y="17412"/>
                                <a:pt x="20836" y="14128"/>
                                <a:pt x="19110" y="11817"/>
                              </a:cubicBezTo>
                              <a:close/>
                              <a:moveTo>
                                <a:pt x="10064" y="12959"/>
                              </a:moveTo>
                              <a:cubicBezTo>
                                <a:pt x="9563" y="14211"/>
                                <a:pt x="9563" y="15631"/>
                                <a:pt x="10064" y="16883"/>
                              </a:cubicBezTo>
                              <a:cubicBezTo>
                                <a:pt x="9730" y="16911"/>
                                <a:pt x="9424" y="16939"/>
                                <a:pt x="9090" y="16939"/>
                              </a:cubicBezTo>
                              <a:cubicBezTo>
                                <a:pt x="4775" y="16939"/>
                                <a:pt x="1268" y="13432"/>
                                <a:pt x="1268" y="9117"/>
                              </a:cubicBezTo>
                              <a:cubicBezTo>
                                <a:pt x="1268" y="4803"/>
                                <a:pt x="4775" y="1296"/>
                                <a:pt x="9090" y="1296"/>
                              </a:cubicBezTo>
                              <a:cubicBezTo>
                                <a:pt x="13404" y="1296"/>
                                <a:pt x="16911" y="4803"/>
                                <a:pt x="16911" y="9117"/>
                              </a:cubicBezTo>
                              <a:cubicBezTo>
                                <a:pt x="16911" y="9451"/>
                                <a:pt x="16883" y="9758"/>
                                <a:pt x="16856" y="10092"/>
                              </a:cubicBezTo>
                              <a:cubicBezTo>
                                <a:pt x="14211" y="9006"/>
                                <a:pt x="11149" y="10287"/>
                                <a:pt x="10064" y="12959"/>
                              </a:cubicBezTo>
                              <a:close/>
                              <a:moveTo>
                                <a:pt x="18888" y="14935"/>
                              </a:moveTo>
                              <a:cubicBezTo>
                                <a:pt x="18888" y="17106"/>
                                <a:pt x="17134" y="18888"/>
                                <a:pt x="14935" y="18888"/>
                              </a:cubicBezTo>
                              <a:lnTo>
                                <a:pt x="14935" y="18888"/>
                              </a:lnTo>
                              <a:cubicBezTo>
                                <a:pt x="12764" y="18888"/>
                                <a:pt x="10982" y="17134"/>
                                <a:pt x="10982" y="14935"/>
                              </a:cubicBezTo>
                              <a:cubicBezTo>
                                <a:pt x="10982" y="12736"/>
                                <a:pt x="12736" y="10982"/>
                                <a:pt x="14935" y="10982"/>
                              </a:cubicBezTo>
                              <a:cubicBezTo>
                                <a:pt x="17106" y="10982"/>
                                <a:pt x="18888" y="12764"/>
                                <a:pt x="18888" y="14935"/>
                              </a:cubicBezTo>
                              <a:lnTo>
                                <a:pt x="18888" y="1493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70853C4" id="Group 10" o:spid="_x0000_s1026" alt="&quot;&quot;" style="position:absolute;margin-left:0;margin-top:-100.25pt;width:540pt;height:855.65pt;z-index:-251646464" coordsize="68580,10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">
              <v:rect id="Rectangle 5" o:spid="_x0000_s1027" style="position:absolute;top:8128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up 2" o:spid="_x0000_s1028" style="position:absolute;top:22690;width:68548;height:70153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Background Image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Background Image" cropbottom="32544f"/>
              </v:shape>
              <v:shape id="Round Same Side Corner Rectangle 14" o:spid="_x0000_s1034" style="position:absolute;left:2794;top:8128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angle 17" o:spid="_x0000_s1035" style="position:absolute;top:99229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6" style="position:absolute;top:99229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Shape" o:spid="_x0000_s1037" style="position:absolute;left:4910;top:10668;width:4572;height:4572;visibility:visible;mso-wrap-style:square;v-text-anchor:middle" coordsize="20147,2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" path="m8561,8616r-3480,l5081,9897r4760,l9841,3328r-1280,l8561,8616xm14295,17885r1280,l15575,16661r-1280,l14295,17885xm14295,16188r1280,l15575,12207r-1280,l14295,16188xm19110,11817v-306,-417,-668,-779,-1058,-1057c18971,5805,15687,1073,10760,155,5805,-764,1073,2521,155,7447v-919,4955,2366,9687,7292,10605c8533,18247,9646,18247,10732,18052v1726,2311,4982,2784,7293,1058c20363,17412,20836,14128,19110,11817xm10064,12959v-501,1252,-501,2672,,3924c9730,16911,9424,16939,9090,16939v-4315,,-7822,-3507,-7822,-7822c1268,4803,4775,1296,9090,1296v4314,,7821,3507,7821,7821c16911,9451,16883,9758,16856,10092v-2645,-1086,-5707,195,-6792,2867xm18888,14935v,2171,-1754,3953,-3953,3953l14935,18888v-2171,,-3953,-1754,-3953,-3953c10982,12736,12736,10982,14935,10982v2171,,3953,1782,3953,3953l18888,14935xe" fillcolor="#1f497d [3215]" stroked="f" strokeweight="1pt">
                <v:stroke miterlimit="4" joinstyle="miter"/>
                <v:path arrowok="t" o:extrusionok="f" o:connecttype="custom" o:connectlocs="228600,228600;228600,228600;228600,228600;228600,228600" o:connectangles="0,90,180,27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FA"/>
    <w:rsid w:val="000308F5"/>
    <w:rsid w:val="00037281"/>
    <w:rsid w:val="0004053F"/>
    <w:rsid w:val="000B31D6"/>
    <w:rsid w:val="000F7CE7"/>
    <w:rsid w:val="00105A46"/>
    <w:rsid w:val="00110721"/>
    <w:rsid w:val="00122A8B"/>
    <w:rsid w:val="001257F0"/>
    <w:rsid w:val="00150904"/>
    <w:rsid w:val="0018025B"/>
    <w:rsid w:val="00190229"/>
    <w:rsid w:val="0019072E"/>
    <w:rsid w:val="001A199E"/>
    <w:rsid w:val="001D13B7"/>
    <w:rsid w:val="001D3D41"/>
    <w:rsid w:val="001F450B"/>
    <w:rsid w:val="00200962"/>
    <w:rsid w:val="0023402E"/>
    <w:rsid w:val="002511A4"/>
    <w:rsid w:val="0025130C"/>
    <w:rsid w:val="00256391"/>
    <w:rsid w:val="002633EB"/>
    <w:rsid w:val="00265218"/>
    <w:rsid w:val="002D3842"/>
    <w:rsid w:val="002F35E6"/>
    <w:rsid w:val="00315367"/>
    <w:rsid w:val="00337C0F"/>
    <w:rsid w:val="003A2302"/>
    <w:rsid w:val="003E0129"/>
    <w:rsid w:val="003F045D"/>
    <w:rsid w:val="00435E8C"/>
    <w:rsid w:val="00445B55"/>
    <w:rsid w:val="00446921"/>
    <w:rsid w:val="00451432"/>
    <w:rsid w:val="00463B35"/>
    <w:rsid w:val="004771E1"/>
    <w:rsid w:val="00482917"/>
    <w:rsid w:val="00494581"/>
    <w:rsid w:val="004C2F50"/>
    <w:rsid w:val="004D492A"/>
    <w:rsid w:val="004E04A5"/>
    <w:rsid w:val="004F1411"/>
    <w:rsid w:val="005310BC"/>
    <w:rsid w:val="005606D8"/>
    <w:rsid w:val="005D124E"/>
    <w:rsid w:val="00602DE8"/>
    <w:rsid w:val="0063087C"/>
    <w:rsid w:val="006A0894"/>
    <w:rsid w:val="006B6510"/>
    <w:rsid w:val="006C2D31"/>
    <w:rsid w:val="006D6CDF"/>
    <w:rsid w:val="006F287E"/>
    <w:rsid w:val="0071089C"/>
    <w:rsid w:val="00715E2D"/>
    <w:rsid w:val="007219F7"/>
    <w:rsid w:val="00763E3A"/>
    <w:rsid w:val="00785661"/>
    <w:rsid w:val="007A7BF9"/>
    <w:rsid w:val="007B52D2"/>
    <w:rsid w:val="007C0509"/>
    <w:rsid w:val="007C1F7D"/>
    <w:rsid w:val="007D38AB"/>
    <w:rsid w:val="00822B37"/>
    <w:rsid w:val="00857086"/>
    <w:rsid w:val="00857F10"/>
    <w:rsid w:val="008B7DB2"/>
    <w:rsid w:val="008D3EE1"/>
    <w:rsid w:val="008F37DF"/>
    <w:rsid w:val="008F705D"/>
    <w:rsid w:val="00903CC4"/>
    <w:rsid w:val="00951F0A"/>
    <w:rsid w:val="0096374D"/>
    <w:rsid w:val="00992CFE"/>
    <w:rsid w:val="009963B2"/>
    <w:rsid w:val="009A1749"/>
    <w:rsid w:val="009F7312"/>
    <w:rsid w:val="00A307DB"/>
    <w:rsid w:val="00A46698"/>
    <w:rsid w:val="00A62CB1"/>
    <w:rsid w:val="00A636BA"/>
    <w:rsid w:val="00A95576"/>
    <w:rsid w:val="00A97EFA"/>
    <w:rsid w:val="00AA47B8"/>
    <w:rsid w:val="00AB2523"/>
    <w:rsid w:val="00AC7198"/>
    <w:rsid w:val="00AD4622"/>
    <w:rsid w:val="00AE3FB7"/>
    <w:rsid w:val="00AF39FB"/>
    <w:rsid w:val="00B122BA"/>
    <w:rsid w:val="00B22D35"/>
    <w:rsid w:val="00B67ABA"/>
    <w:rsid w:val="00BA1485"/>
    <w:rsid w:val="00BC18BF"/>
    <w:rsid w:val="00BC1B68"/>
    <w:rsid w:val="00BF2912"/>
    <w:rsid w:val="00BF5A49"/>
    <w:rsid w:val="00C06E7C"/>
    <w:rsid w:val="00C23EB6"/>
    <w:rsid w:val="00C4783C"/>
    <w:rsid w:val="00C60A43"/>
    <w:rsid w:val="00C83B63"/>
    <w:rsid w:val="00C94D12"/>
    <w:rsid w:val="00CC04C6"/>
    <w:rsid w:val="00CF0238"/>
    <w:rsid w:val="00CF030E"/>
    <w:rsid w:val="00D4436A"/>
    <w:rsid w:val="00D7502B"/>
    <w:rsid w:val="00D75DF7"/>
    <w:rsid w:val="00DA39CC"/>
    <w:rsid w:val="00DB1D93"/>
    <w:rsid w:val="00DC3627"/>
    <w:rsid w:val="00DC6B10"/>
    <w:rsid w:val="00DE5CCE"/>
    <w:rsid w:val="00E521F8"/>
    <w:rsid w:val="00E53AFF"/>
    <w:rsid w:val="00E637F1"/>
    <w:rsid w:val="00E707EE"/>
    <w:rsid w:val="00EA33AA"/>
    <w:rsid w:val="00EF1881"/>
    <w:rsid w:val="00EF3A78"/>
    <w:rsid w:val="00F058AB"/>
    <w:rsid w:val="00F23B88"/>
    <w:rsid w:val="00F27B67"/>
    <w:rsid w:val="00F37EA1"/>
    <w:rsid w:val="00F52BBF"/>
    <w:rsid w:val="00F62460"/>
    <w:rsid w:val="00FD5157"/>
    <w:rsid w:val="00FE21D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2D5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432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F058AB"/>
    <w:pPr>
      <w:spacing w:after="120"/>
    </w:pPr>
    <w:rPr>
      <w:i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F058AB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 w:val="0"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thanSteele\AppData\Roaming\Microsoft\Templates\Benefits%20expiring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AA5C827-BF97-45C7-B97A-3EB07BE7A4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637399-9E2F-44B9-B21A-DC5DCBF2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2962CC-3187-4FE3-91C9-E2395778FA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CD1513-0B40-400E-8A6E-C9EDD910757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Benefits expiring letter healthcare</Template>
  <TotalTime>0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2022-01-18T18:14:00Z</dcterms:created>
  <dcterms:modified xsi:type="dcterms:W3CDTF">2022-02-09T16:52:00Z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